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485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1"/>
        <w:gridCol w:w="3149"/>
        <w:gridCol w:w="1312"/>
        <w:gridCol w:w="308"/>
        <w:gridCol w:w="2736"/>
      </w:tblGrid>
      <w:tr w:rsidR="000172E5" w:rsidRPr="00637200" w14:paraId="69F1413B" w14:textId="77777777" w:rsidTr="004669D3">
        <w:trPr>
          <w:trHeight w:val="465"/>
        </w:trPr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59A35498" w14:textId="77777777" w:rsidR="000172E5" w:rsidRPr="00637200" w:rsidRDefault="00883B2F" w:rsidP="00A52999">
            <w:pPr>
              <w:pStyle w:val="Heading1"/>
            </w:pPr>
            <w:r>
              <w:t>Member/</w:t>
            </w:r>
            <w:r w:rsidR="00A52999">
              <w:t>Driverz info</w:t>
            </w:r>
          </w:p>
        </w:tc>
      </w:tr>
      <w:tr w:rsidR="009B3AF7" w:rsidRPr="00DA144C" w14:paraId="5E368CB6" w14:textId="77777777" w:rsidTr="00F1449A">
        <w:trPr>
          <w:trHeight w:val="428"/>
        </w:trPr>
        <w:sdt>
          <w:sdtPr>
            <w:rPr>
              <w:sz w:val="24"/>
              <w:szCs w:val="24"/>
            </w:rPr>
            <w:id w:val="1779217352"/>
            <w:placeholder>
              <w:docPart w:val="C10DEC89EE444FCEB0B5AB01AB9E556E"/>
            </w:placeholder>
            <w:temporary/>
            <w:showingPlcHdr/>
            <w15:appearance w15:val="hidden"/>
          </w:sdtPr>
          <w:sdtContent>
            <w:tc>
              <w:tcPr>
                <w:tcW w:w="1418" w:type="pct"/>
                <w:vAlign w:val="bottom"/>
              </w:tcPr>
              <w:p w14:paraId="6760517E" w14:textId="77777777" w:rsidR="009B3AF7" w:rsidRPr="00DA144C" w:rsidRDefault="009B3AF7" w:rsidP="002817B9">
                <w:pPr>
                  <w:pStyle w:val="NormalIndent"/>
                  <w:rPr>
                    <w:sz w:val="24"/>
                    <w:szCs w:val="24"/>
                  </w:rPr>
                </w:pPr>
                <w:r w:rsidRPr="00DA144C">
                  <w:rPr>
                    <w:sz w:val="24"/>
                    <w:szCs w:val="24"/>
                  </w:rPr>
                  <w:t>First Name</w:t>
                </w:r>
              </w:p>
            </w:tc>
          </w:sdtContent>
        </w:sdt>
        <w:tc>
          <w:tcPr>
            <w:tcW w:w="15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233F8A" w14:textId="77777777" w:rsidR="009B3AF7" w:rsidRPr="00DA144C" w:rsidRDefault="009B3AF7" w:rsidP="002817B9">
            <w:pPr>
              <w:rPr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tcBorders>
              <w:top w:val="single" w:sz="4" w:space="0" w:color="auto"/>
            </w:tcBorders>
            <w:vAlign w:val="bottom"/>
          </w:tcPr>
          <w:p w14:paraId="64497922" w14:textId="77777777" w:rsidR="009B3AF7" w:rsidRPr="00DA144C" w:rsidRDefault="009B3AF7" w:rsidP="002817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Last Name</w:t>
            </w:r>
          </w:p>
        </w:tc>
        <w:tc>
          <w:tcPr>
            <w:tcW w:w="130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B8EBAF" w14:textId="77777777" w:rsidR="009B3AF7" w:rsidRPr="00DA144C" w:rsidRDefault="009B3AF7" w:rsidP="002817B9">
            <w:pPr>
              <w:rPr>
                <w:sz w:val="24"/>
                <w:szCs w:val="24"/>
              </w:rPr>
            </w:pPr>
          </w:p>
        </w:tc>
      </w:tr>
      <w:tr w:rsidR="000172E5" w:rsidRPr="00DA144C" w14:paraId="5E2D12C5" w14:textId="77777777" w:rsidTr="00883B2F">
        <w:trPr>
          <w:trHeight w:val="295"/>
        </w:trPr>
        <w:tc>
          <w:tcPr>
            <w:tcW w:w="1418" w:type="pct"/>
            <w:vAlign w:val="bottom"/>
          </w:tcPr>
          <w:p w14:paraId="6DC110EF" w14:textId="77777777" w:rsidR="000172E5" w:rsidRPr="00DA144C" w:rsidRDefault="00501DB7" w:rsidP="00501DB7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Nickname</w:t>
            </w:r>
          </w:p>
        </w:tc>
        <w:tc>
          <w:tcPr>
            <w:tcW w:w="3582" w:type="pct"/>
            <w:gridSpan w:val="4"/>
            <w:tcBorders>
              <w:bottom w:val="single" w:sz="4" w:space="0" w:color="auto"/>
            </w:tcBorders>
            <w:vAlign w:val="bottom"/>
          </w:tcPr>
          <w:p w14:paraId="22B39377" w14:textId="77777777" w:rsidR="000172E5" w:rsidRPr="00DA144C" w:rsidRDefault="000172E5" w:rsidP="00311D4F">
            <w:pPr>
              <w:rPr>
                <w:sz w:val="24"/>
                <w:szCs w:val="24"/>
              </w:rPr>
            </w:pPr>
          </w:p>
        </w:tc>
      </w:tr>
      <w:tr w:rsidR="003A4692" w:rsidRPr="00DA144C" w14:paraId="4D6C73F4" w14:textId="77777777" w:rsidTr="003C5BB9">
        <w:trPr>
          <w:trHeight w:val="428"/>
        </w:trPr>
        <w:sdt>
          <w:sdtPr>
            <w:rPr>
              <w:sz w:val="24"/>
              <w:szCs w:val="24"/>
            </w:rPr>
            <w:id w:val="-976691668"/>
            <w:placeholder>
              <w:docPart w:val="43236A6D0FE9441C8D1EE8BF47E277E4"/>
            </w:placeholder>
            <w:temporary/>
            <w:showingPlcHdr/>
            <w15:appearance w15:val="hidden"/>
          </w:sdtPr>
          <w:sdtContent>
            <w:tc>
              <w:tcPr>
                <w:tcW w:w="1418" w:type="pct"/>
                <w:vAlign w:val="bottom"/>
              </w:tcPr>
              <w:p w14:paraId="023607E8" w14:textId="77777777" w:rsidR="003A4692" w:rsidRPr="00DA144C" w:rsidRDefault="003A4692" w:rsidP="003C5BB9">
                <w:pPr>
                  <w:pStyle w:val="NormalIndent"/>
                  <w:rPr>
                    <w:sz w:val="24"/>
                    <w:szCs w:val="24"/>
                  </w:rPr>
                </w:pPr>
                <w:r w:rsidRPr="00DA144C">
                  <w:rPr>
                    <w:sz w:val="24"/>
                    <w:szCs w:val="24"/>
                  </w:rPr>
                  <w:t>Cell Phone</w:t>
                </w:r>
              </w:p>
            </w:tc>
          </w:sdtContent>
        </w:sdt>
        <w:tc>
          <w:tcPr>
            <w:tcW w:w="15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D9F7D1" w14:textId="77777777" w:rsidR="003A4692" w:rsidRPr="00DA144C" w:rsidRDefault="003A4692" w:rsidP="003C5BB9">
            <w:pPr>
              <w:rPr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vAlign w:val="bottom"/>
          </w:tcPr>
          <w:p w14:paraId="5E04F108" w14:textId="77777777" w:rsidR="003A4692" w:rsidRPr="00DA144C" w:rsidRDefault="003A4692" w:rsidP="003C5B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Work Phone</w:t>
            </w:r>
          </w:p>
        </w:tc>
        <w:tc>
          <w:tcPr>
            <w:tcW w:w="130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9FA43B" w14:textId="77777777" w:rsidR="003A4692" w:rsidRPr="00DA144C" w:rsidRDefault="003A4692" w:rsidP="003C5BB9">
            <w:pPr>
              <w:rPr>
                <w:sz w:val="24"/>
                <w:szCs w:val="24"/>
              </w:rPr>
            </w:pPr>
          </w:p>
        </w:tc>
      </w:tr>
      <w:tr w:rsidR="0075017E" w:rsidRPr="00DA144C" w14:paraId="335F4813" w14:textId="77777777" w:rsidTr="00883B2F">
        <w:trPr>
          <w:trHeight w:val="428"/>
        </w:trPr>
        <w:sdt>
          <w:sdtPr>
            <w:rPr>
              <w:sz w:val="24"/>
              <w:szCs w:val="24"/>
            </w:rPr>
            <w:id w:val="1334104394"/>
            <w:placeholder>
              <w:docPart w:val="4101B9B3572A49698367B59FC122F50D"/>
            </w:placeholder>
            <w:temporary/>
            <w:showingPlcHdr/>
            <w15:appearance w15:val="hidden"/>
          </w:sdtPr>
          <w:sdtContent>
            <w:tc>
              <w:tcPr>
                <w:tcW w:w="1418" w:type="pct"/>
                <w:vAlign w:val="bottom"/>
              </w:tcPr>
              <w:p w14:paraId="54A92FAE" w14:textId="77777777" w:rsidR="0075017E" w:rsidRPr="00DA144C" w:rsidRDefault="0075017E" w:rsidP="0075017E">
                <w:pPr>
                  <w:pStyle w:val="NormalIndent"/>
                  <w:rPr>
                    <w:sz w:val="24"/>
                    <w:szCs w:val="24"/>
                  </w:rPr>
                </w:pPr>
                <w:r w:rsidRPr="00DA144C">
                  <w:rPr>
                    <w:sz w:val="24"/>
                    <w:szCs w:val="24"/>
                  </w:rPr>
                  <w:t>Email</w:t>
                </w:r>
              </w:p>
            </w:tc>
          </w:sdtContent>
        </w:sdt>
        <w:tc>
          <w:tcPr>
            <w:tcW w:w="3582" w:type="pct"/>
            <w:gridSpan w:val="4"/>
            <w:tcBorders>
              <w:bottom w:val="single" w:sz="4" w:space="0" w:color="auto"/>
            </w:tcBorders>
            <w:vAlign w:val="bottom"/>
          </w:tcPr>
          <w:p w14:paraId="79971075" w14:textId="77777777" w:rsidR="0075017E" w:rsidRPr="00DA144C" w:rsidRDefault="0075017E" w:rsidP="0075017E">
            <w:pPr>
              <w:rPr>
                <w:sz w:val="24"/>
                <w:szCs w:val="24"/>
              </w:rPr>
            </w:pPr>
          </w:p>
        </w:tc>
      </w:tr>
      <w:tr w:rsidR="00F1449A" w:rsidRPr="00DA144C" w14:paraId="7F9F3C02" w14:textId="77777777" w:rsidTr="00883B2F">
        <w:trPr>
          <w:trHeight w:val="428"/>
        </w:trPr>
        <w:tc>
          <w:tcPr>
            <w:tcW w:w="1418" w:type="pct"/>
            <w:vAlign w:val="bottom"/>
          </w:tcPr>
          <w:p w14:paraId="695CC635" w14:textId="77777777" w:rsidR="00F1449A" w:rsidRPr="00DA144C" w:rsidRDefault="0075017E" w:rsidP="00F1449A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Home </w:t>
            </w:r>
            <w:r w:rsidR="00F1449A" w:rsidRPr="00DA144C">
              <w:rPr>
                <w:sz w:val="24"/>
                <w:szCs w:val="24"/>
              </w:rPr>
              <w:t>Address</w:t>
            </w:r>
          </w:p>
        </w:tc>
        <w:tc>
          <w:tcPr>
            <w:tcW w:w="3582" w:type="pct"/>
            <w:gridSpan w:val="4"/>
            <w:tcBorders>
              <w:bottom w:val="single" w:sz="4" w:space="0" w:color="auto"/>
            </w:tcBorders>
            <w:vAlign w:val="bottom"/>
          </w:tcPr>
          <w:p w14:paraId="272CE022" w14:textId="77777777" w:rsidR="00F1449A" w:rsidRPr="00DA144C" w:rsidRDefault="00F1449A" w:rsidP="00F1449A">
            <w:pPr>
              <w:rPr>
                <w:sz w:val="24"/>
                <w:szCs w:val="24"/>
              </w:rPr>
            </w:pPr>
          </w:p>
        </w:tc>
      </w:tr>
      <w:tr w:rsidR="00F1449A" w:rsidRPr="00DA144C" w14:paraId="06AC2249" w14:textId="77777777" w:rsidTr="00883B2F">
        <w:trPr>
          <w:trHeight w:val="428"/>
        </w:trPr>
        <w:tc>
          <w:tcPr>
            <w:tcW w:w="1418" w:type="pct"/>
            <w:vAlign w:val="bottom"/>
          </w:tcPr>
          <w:p w14:paraId="1ACE19C1" w14:textId="77777777" w:rsidR="00F1449A" w:rsidRPr="00DA144C" w:rsidRDefault="00F1449A" w:rsidP="00F1449A">
            <w:pPr>
              <w:pStyle w:val="NormalIndent"/>
              <w:rPr>
                <w:sz w:val="24"/>
                <w:szCs w:val="24"/>
              </w:rPr>
            </w:pPr>
            <w:r w:rsidRPr="00DA144C">
              <w:rPr>
                <w:sz w:val="24"/>
                <w:szCs w:val="24"/>
              </w:rPr>
              <w:t>City, State, Zip</w:t>
            </w:r>
          </w:p>
        </w:tc>
        <w:tc>
          <w:tcPr>
            <w:tcW w:w="3582" w:type="pct"/>
            <w:gridSpan w:val="4"/>
            <w:tcBorders>
              <w:bottom w:val="single" w:sz="4" w:space="0" w:color="auto"/>
            </w:tcBorders>
            <w:vAlign w:val="bottom"/>
          </w:tcPr>
          <w:p w14:paraId="6FBED2DC" w14:textId="77777777" w:rsidR="00F1449A" w:rsidRPr="00DA144C" w:rsidRDefault="00F1449A" w:rsidP="00F1449A">
            <w:pPr>
              <w:rPr>
                <w:sz w:val="24"/>
                <w:szCs w:val="24"/>
              </w:rPr>
            </w:pPr>
          </w:p>
        </w:tc>
      </w:tr>
      <w:tr w:rsidR="0075017E" w:rsidRPr="00DA144C" w14:paraId="78A14821" w14:textId="77777777" w:rsidTr="003C5BB9">
        <w:trPr>
          <w:trHeight w:val="428"/>
        </w:trPr>
        <w:tc>
          <w:tcPr>
            <w:tcW w:w="1418" w:type="pct"/>
            <w:vAlign w:val="bottom"/>
          </w:tcPr>
          <w:p w14:paraId="14ABEE6A" w14:textId="77777777" w:rsidR="0075017E" w:rsidRPr="00DA144C" w:rsidRDefault="0075017E" w:rsidP="003C5BB9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Emergency Contact</w:t>
            </w:r>
          </w:p>
        </w:tc>
        <w:tc>
          <w:tcPr>
            <w:tcW w:w="15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E60C36" w14:textId="77777777" w:rsidR="0075017E" w:rsidRPr="00DA144C" w:rsidRDefault="0075017E" w:rsidP="003C5BB9">
            <w:pPr>
              <w:rPr>
                <w:sz w:val="24"/>
                <w:szCs w:val="24"/>
              </w:rPr>
            </w:pPr>
          </w:p>
        </w:tc>
        <w:tc>
          <w:tcPr>
            <w:tcW w:w="773" w:type="pct"/>
            <w:gridSpan w:val="2"/>
            <w:vAlign w:val="bottom"/>
          </w:tcPr>
          <w:p w14:paraId="6E6F33D4" w14:textId="77777777" w:rsidR="0075017E" w:rsidRPr="00DA144C" w:rsidRDefault="0075017E" w:rsidP="003C5BB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Phone</w:t>
            </w:r>
          </w:p>
        </w:tc>
        <w:tc>
          <w:tcPr>
            <w:tcW w:w="130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B243F68" w14:textId="77777777" w:rsidR="0075017E" w:rsidRPr="00DA144C" w:rsidRDefault="0075017E" w:rsidP="003C5BB9">
            <w:pPr>
              <w:rPr>
                <w:sz w:val="24"/>
                <w:szCs w:val="24"/>
              </w:rPr>
            </w:pPr>
          </w:p>
        </w:tc>
      </w:tr>
      <w:tr w:rsidR="00F1449A" w:rsidRPr="00846B76" w14:paraId="179CE62C" w14:textId="77777777" w:rsidTr="004669D3">
        <w:trPr>
          <w:trHeight w:val="41"/>
        </w:trPr>
        <w:tc>
          <w:tcPr>
            <w:tcW w:w="5000" w:type="pct"/>
            <w:gridSpan w:val="5"/>
            <w:shd w:val="clear" w:color="auto" w:fill="auto"/>
            <w:vAlign w:val="bottom"/>
          </w:tcPr>
          <w:p w14:paraId="5E59018A" w14:textId="77777777" w:rsidR="00F1449A" w:rsidRPr="00846B76" w:rsidRDefault="00F1449A" w:rsidP="00F1449A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1449A" w:rsidRPr="00846B76" w14:paraId="4C3DC7A1" w14:textId="77777777" w:rsidTr="004669D3">
        <w:trPr>
          <w:trHeight w:val="465"/>
        </w:trPr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7936F40E" w14:textId="77777777" w:rsidR="00F1449A" w:rsidRPr="00846B76" w:rsidRDefault="00F1449A" w:rsidP="00F1449A">
            <w:pPr>
              <w:pStyle w:val="Heading1"/>
            </w:pPr>
            <w:r>
              <w:t>Car info</w:t>
            </w:r>
          </w:p>
        </w:tc>
      </w:tr>
      <w:tr w:rsidR="00F1449A" w:rsidRPr="00DA144C" w14:paraId="40AB63EB" w14:textId="77777777" w:rsidTr="00883B2F">
        <w:trPr>
          <w:trHeight w:val="428"/>
        </w:trPr>
        <w:tc>
          <w:tcPr>
            <w:tcW w:w="1418" w:type="pct"/>
            <w:vAlign w:val="bottom"/>
          </w:tcPr>
          <w:p w14:paraId="79203FC8" w14:textId="77777777" w:rsidR="00F1449A" w:rsidRPr="00DA144C" w:rsidRDefault="00F1449A" w:rsidP="00F1449A">
            <w:pPr>
              <w:pStyle w:val="NormalIndent"/>
              <w:rPr>
                <w:sz w:val="24"/>
                <w:szCs w:val="24"/>
              </w:rPr>
            </w:pPr>
            <w:r w:rsidRPr="00DA144C">
              <w:rPr>
                <w:sz w:val="24"/>
                <w:szCs w:val="24"/>
              </w:rPr>
              <w:t xml:space="preserve">Make, Model, Year </w:t>
            </w:r>
          </w:p>
        </w:tc>
        <w:tc>
          <w:tcPr>
            <w:tcW w:w="3582" w:type="pct"/>
            <w:gridSpan w:val="4"/>
            <w:tcBorders>
              <w:bottom w:val="single" w:sz="4" w:space="0" w:color="auto"/>
            </w:tcBorders>
            <w:vAlign w:val="bottom"/>
          </w:tcPr>
          <w:p w14:paraId="653BC2C1" w14:textId="77777777" w:rsidR="00F1449A" w:rsidRPr="00DA144C" w:rsidRDefault="00F1449A" w:rsidP="00F1449A">
            <w:pPr>
              <w:rPr>
                <w:sz w:val="24"/>
                <w:szCs w:val="24"/>
              </w:rPr>
            </w:pPr>
          </w:p>
        </w:tc>
      </w:tr>
      <w:tr w:rsidR="00F1449A" w:rsidRPr="00DA144C" w14:paraId="2A72CCFD" w14:textId="77777777" w:rsidTr="00F1449A">
        <w:trPr>
          <w:trHeight w:val="428"/>
        </w:trPr>
        <w:tc>
          <w:tcPr>
            <w:tcW w:w="1418" w:type="pct"/>
            <w:vAlign w:val="bottom"/>
          </w:tcPr>
          <w:p w14:paraId="0A25073D" w14:textId="77777777" w:rsidR="00F1449A" w:rsidRPr="00DA144C" w:rsidRDefault="00F1449A" w:rsidP="00F1449A">
            <w:pPr>
              <w:pStyle w:val="NormalIndent"/>
              <w:rPr>
                <w:sz w:val="24"/>
                <w:szCs w:val="24"/>
              </w:rPr>
            </w:pPr>
            <w:r w:rsidRPr="00DA144C">
              <w:rPr>
                <w:sz w:val="24"/>
                <w:szCs w:val="24"/>
              </w:rPr>
              <w:t>Car number</w:t>
            </w:r>
            <w:r>
              <w:rPr>
                <w:sz w:val="24"/>
                <w:szCs w:val="24"/>
              </w:rPr>
              <w:t>s</w:t>
            </w:r>
          </w:p>
        </w:tc>
        <w:tc>
          <w:tcPr>
            <w:tcW w:w="15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9372F8" w14:textId="77777777" w:rsidR="00F1449A" w:rsidRPr="00DA144C" w:rsidRDefault="00F1449A" w:rsidP="00F14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,              ,</w:t>
            </w:r>
          </w:p>
        </w:tc>
        <w:tc>
          <w:tcPr>
            <w:tcW w:w="626" w:type="pct"/>
            <w:vAlign w:val="bottom"/>
          </w:tcPr>
          <w:p w14:paraId="38AE7CB2" w14:textId="77777777" w:rsidR="00F1449A" w:rsidRPr="00DA144C" w:rsidRDefault="00F1449A" w:rsidP="00F14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Color</w:t>
            </w:r>
          </w:p>
        </w:tc>
        <w:tc>
          <w:tcPr>
            <w:tcW w:w="145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8F28206" w14:textId="77777777" w:rsidR="00F1449A" w:rsidRPr="00DA144C" w:rsidRDefault="00F1449A" w:rsidP="00F1449A">
            <w:pPr>
              <w:rPr>
                <w:sz w:val="24"/>
                <w:szCs w:val="24"/>
              </w:rPr>
            </w:pPr>
          </w:p>
        </w:tc>
      </w:tr>
      <w:tr w:rsidR="00F1449A" w:rsidRPr="00DA144C" w14:paraId="0DB6BBD7" w14:textId="77777777" w:rsidTr="00883B2F">
        <w:trPr>
          <w:trHeight w:val="417"/>
        </w:trPr>
        <w:tc>
          <w:tcPr>
            <w:tcW w:w="1418" w:type="pct"/>
            <w:vAlign w:val="bottom"/>
          </w:tcPr>
          <w:p w14:paraId="112ED137" w14:textId="77777777" w:rsidR="00F1449A" w:rsidRPr="00DA144C" w:rsidRDefault="00F1449A" w:rsidP="00F1449A">
            <w:pPr>
              <w:pStyle w:val="NormalIndent"/>
              <w:rPr>
                <w:sz w:val="24"/>
                <w:szCs w:val="24"/>
              </w:rPr>
            </w:pPr>
            <w:r w:rsidRPr="00DA144C">
              <w:rPr>
                <w:sz w:val="24"/>
                <w:szCs w:val="24"/>
              </w:rPr>
              <w:t>Sponsors</w:t>
            </w:r>
          </w:p>
        </w:tc>
        <w:tc>
          <w:tcPr>
            <w:tcW w:w="3582" w:type="pct"/>
            <w:gridSpan w:val="4"/>
            <w:tcBorders>
              <w:bottom w:val="single" w:sz="4" w:space="0" w:color="auto"/>
            </w:tcBorders>
            <w:vAlign w:val="bottom"/>
          </w:tcPr>
          <w:p w14:paraId="4C1CF383" w14:textId="77777777" w:rsidR="00F1449A" w:rsidRPr="00DA144C" w:rsidRDefault="00F1449A" w:rsidP="00F1449A">
            <w:pPr>
              <w:rPr>
                <w:sz w:val="24"/>
                <w:szCs w:val="24"/>
              </w:rPr>
            </w:pPr>
          </w:p>
        </w:tc>
      </w:tr>
      <w:tr w:rsidR="00F1449A" w:rsidRPr="00DA144C" w14:paraId="291365E8" w14:textId="77777777" w:rsidTr="00883B2F">
        <w:trPr>
          <w:trHeight w:val="417"/>
        </w:trPr>
        <w:tc>
          <w:tcPr>
            <w:tcW w:w="1418" w:type="pct"/>
            <w:vAlign w:val="bottom"/>
          </w:tcPr>
          <w:p w14:paraId="3650D304" w14:textId="77777777" w:rsidR="00F1449A" w:rsidRPr="00DA144C" w:rsidRDefault="00F1449A" w:rsidP="008D660C">
            <w:pPr>
              <w:pStyle w:val="NormalInden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Transponder </w:t>
            </w:r>
          </w:p>
        </w:tc>
        <w:tc>
          <w:tcPr>
            <w:tcW w:w="3582" w:type="pct"/>
            <w:gridSpan w:val="4"/>
            <w:tcBorders>
              <w:bottom w:val="single" w:sz="4" w:space="0" w:color="auto"/>
            </w:tcBorders>
            <w:vAlign w:val="bottom"/>
          </w:tcPr>
          <w:p w14:paraId="55BC04DD" w14:textId="77777777" w:rsidR="00F1449A" w:rsidRPr="00DA144C" w:rsidRDefault="00F1449A" w:rsidP="00F1449A">
            <w:pPr>
              <w:rPr>
                <w:sz w:val="24"/>
                <w:szCs w:val="24"/>
              </w:rPr>
            </w:pPr>
          </w:p>
        </w:tc>
      </w:tr>
      <w:tr w:rsidR="00F1449A" w:rsidRPr="00DA144C" w14:paraId="5CA95765" w14:textId="77777777" w:rsidTr="00883B2F">
        <w:trPr>
          <w:trHeight w:val="237"/>
        </w:trPr>
        <w:tc>
          <w:tcPr>
            <w:tcW w:w="1418" w:type="pct"/>
            <w:vAlign w:val="bottom"/>
          </w:tcPr>
          <w:p w14:paraId="68394407" w14:textId="77777777" w:rsidR="00F1449A" w:rsidRPr="00DA144C" w:rsidRDefault="00F1449A" w:rsidP="00F1449A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3582" w:type="pct"/>
            <w:gridSpan w:val="4"/>
            <w:vAlign w:val="bottom"/>
          </w:tcPr>
          <w:p w14:paraId="77F3BD12" w14:textId="77777777" w:rsidR="00F1449A" w:rsidRPr="00DA144C" w:rsidRDefault="00F1449A" w:rsidP="00F1449A">
            <w:pPr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</w:tr>
      <w:tr w:rsidR="00F1449A" w:rsidRPr="00846B76" w14:paraId="4C59BD44" w14:textId="77777777" w:rsidTr="004669D3">
        <w:trPr>
          <w:trHeight w:val="465"/>
        </w:trPr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678AA145" w14:textId="77777777" w:rsidR="00F1449A" w:rsidRPr="00846B76" w:rsidRDefault="00F1449A" w:rsidP="00F1449A">
            <w:pPr>
              <w:pStyle w:val="Heading1"/>
            </w:pPr>
            <w:r>
              <w:t>Crew</w:t>
            </w:r>
          </w:p>
        </w:tc>
      </w:tr>
      <w:tr w:rsidR="00F1449A" w:rsidRPr="00DA144C" w14:paraId="7DABE89A" w14:textId="77777777" w:rsidTr="00F1449A">
        <w:trPr>
          <w:trHeight w:val="428"/>
        </w:trPr>
        <w:tc>
          <w:tcPr>
            <w:tcW w:w="1418" w:type="pct"/>
            <w:vAlign w:val="bottom"/>
          </w:tcPr>
          <w:p w14:paraId="29BEB471" w14:textId="77777777" w:rsidR="00F1449A" w:rsidRPr="00DA144C" w:rsidRDefault="00F1449A" w:rsidP="00F1449A">
            <w:pPr>
              <w:pStyle w:val="NormalIndent"/>
              <w:rPr>
                <w:sz w:val="24"/>
                <w:szCs w:val="24"/>
              </w:rPr>
            </w:pPr>
            <w:r w:rsidRPr="00DA144C">
              <w:rPr>
                <w:sz w:val="24"/>
                <w:szCs w:val="24"/>
              </w:rPr>
              <w:t>Driver</w:t>
            </w:r>
          </w:p>
        </w:tc>
        <w:tc>
          <w:tcPr>
            <w:tcW w:w="15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1D2B9E" w14:textId="77777777" w:rsidR="00F1449A" w:rsidRPr="00DA144C" w:rsidRDefault="00F1449A" w:rsidP="00F1449A">
            <w:pPr>
              <w:rPr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</w:tcBorders>
            <w:vAlign w:val="bottom"/>
          </w:tcPr>
          <w:p w14:paraId="3E1F1AB3" w14:textId="77777777" w:rsidR="00F1449A" w:rsidRPr="00DA144C" w:rsidRDefault="00F1449A" w:rsidP="00F1449A">
            <w:pPr>
              <w:rPr>
                <w:sz w:val="24"/>
                <w:szCs w:val="24"/>
              </w:rPr>
            </w:pPr>
          </w:p>
        </w:tc>
        <w:tc>
          <w:tcPr>
            <w:tcW w:w="145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5017BF" w14:textId="77777777" w:rsidR="00F1449A" w:rsidRPr="00DA144C" w:rsidRDefault="00F1449A" w:rsidP="00F1449A">
            <w:pPr>
              <w:rPr>
                <w:sz w:val="24"/>
                <w:szCs w:val="24"/>
              </w:rPr>
            </w:pPr>
            <w:r w:rsidRPr="00DA144C">
              <w:rPr>
                <w:sz w:val="24"/>
                <w:szCs w:val="24"/>
              </w:rPr>
              <w:t>Shirt size</w:t>
            </w:r>
          </w:p>
        </w:tc>
      </w:tr>
      <w:tr w:rsidR="00F1449A" w:rsidRPr="00DA144C" w14:paraId="51F5C928" w14:textId="77777777" w:rsidTr="00F1449A">
        <w:trPr>
          <w:trHeight w:val="428"/>
        </w:trPr>
        <w:tc>
          <w:tcPr>
            <w:tcW w:w="1418" w:type="pct"/>
            <w:vAlign w:val="bottom"/>
          </w:tcPr>
          <w:p w14:paraId="47076391" w14:textId="77777777" w:rsidR="00F1449A" w:rsidRPr="00DA144C" w:rsidRDefault="00F1449A" w:rsidP="00F1449A">
            <w:pPr>
              <w:pStyle w:val="NormalIndent"/>
              <w:rPr>
                <w:sz w:val="24"/>
                <w:szCs w:val="24"/>
              </w:rPr>
            </w:pPr>
            <w:r w:rsidRPr="00DA144C">
              <w:rPr>
                <w:sz w:val="24"/>
                <w:szCs w:val="24"/>
              </w:rPr>
              <w:t>Crew 1</w:t>
            </w:r>
          </w:p>
        </w:tc>
        <w:tc>
          <w:tcPr>
            <w:tcW w:w="15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8382D4" w14:textId="77777777" w:rsidR="00F1449A" w:rsidRPr="00DA144C" w:rsidRDefault="00F1449A" w:rsidP="00F1449A">
            <w:pPr>
              <w:rPr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</w:tcBorders>
            <w:vAlign w:val="bottom"/>
          </w:tcPr>
          <w:p w14:paraId="2D3EA7A1" w14:textId="77777777" w:rsidR="00F1449A" w:rsidRPr="00DA144C" w:rsidRDefault="00F1449A" w:rsidP="00F1449A">
            <w:pPr>
              <w:rPr>
                <w:sz w:val="24"/>
                <w:szCs w:val="24"/>
              </w:rPr>
            </w:pPr>
          </w:p>
        </w:tc>
        <w:tc>
          <w:tcPr>
            <w:tcW w:w="145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B19033" w14:textId="77777777" w:rsidR="00F1449A" w:rsidRPr="00DA144C" w:rsidRDefault="00F1449A" w:rsidP="00F14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Shirt size</w:t>
            </w:r>
          </w:p>
        </w:tc>
      </w:tr>
      <w:tr w:rsidR="00F1449A" w:rsidRPr="00DA144C" w14:paraId="38497459" w14:textId="77777777" w:rsidTr="00F1449A">
        <w:trPr>
          <w:trHeight w:val="428"/>
        </w:trPr>
        <w:tc>
          <w:tcPr>
            <w:tcW w:w="1418" w:type="pct"/>
            <w:vAlign w:val="bottom"/>
          </w:tcPr>
          <w:p w14:paraId="5D32F6C5" w14:textId="77777777" w:rsidR="00F1449A" w:rsidRPr="00DA144C" w:rsidRDefault="00F1449A" w:rsidP="00F1449A">
            <w:pPr>
              <w:pStyle w:val="NormalIndent"/>
              <w:rPr>
                <w:sz w:val="24"/>
                <w:szCs w:val="24"/>
              </w:rPr>
            </w:pPr>
            <w:r w:rsidRPr="00DA144C">
              <w:rPr>
                <w:sz w:val="24"/>
                <w:szCs w:val="24"/>
              </w:rPr>
              <w:t>Crew 2</w:t>
            </w:r>
          </w:p>
        </w:tc>
        <w:tc>
          <w:tcPr>
            <w:tcW w:w="15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31CB59" w14:textId="77777777" w:rsidR="00F1449A" w:rsidRPr="00DA144C" w:rsidRDefault="00F1449A" w:rsidP="00F1449A">
            <w:pPr>
              <w:rPr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</w:tcBorders>
            <w:vAlign w:val="bottom"/>
          </w:tcPr>
          <w:p w14:paraId="1C52B867" w14:textId="77777777" w:rsidR="00F1449A" w:rsidRPr="00DA144C" w:rsidRDefault="00F1449A" w:rsidP="00F1449A">
            <w:pPr>
              <w:rPr>
                <w:sz w:val="24"/>
                <w:szCs w:val="24"/>
              </w:rPr>
            </w:pPr>
          </w:p>
        </w:tc>
        <w:tc>
          <w:tcPr>
            <w:tcW w:w="145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78FB32" w14:textId="77777777" w:rsidR="00F1449A" w:rsidRPr="00DA144C" w:rsidRDefault="00F1449A" w:rsidP="00F14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Shirt size</w:t>
            </w:r>
          </w:p>
        </w:tc>
      </w:tr>
      <w:tr w:rsidR="00F1449A" w:rsidRPr="00DA144C" w14:paraId="10C99961" w14:textId="77777777" w:rsidTr="00F1449A">
        <w:trPr>
          <w:trHeight w:val="428"/>
        </w:trPr>
        <w:tc>
          <w:tcPr>
            <w:tcW w:w="1418" w:type="pct"/>
            <w:vAlign w:val="bottom"/>
          </w:tcPr>
          <w:p w14:paraId="7501433C" w14:textId="77777777" w:rsidR="00F1449A" w:rsidRPr="00DA144C" w:rsidRDefault="00F1449A" w:rsidP="00F1449A">
            <w:pPr>
              <w:pStyle w:val="NormalIndent"/>
              <w:rPr>
                <w:sz w:val="24"/>
                <w:szCs w:val="24"/>
              </w:rPr>
            </w:pPr>
            <w:r w:rsidRPr="00DA144C">
              <w:rPr>
                <w:sz w:val="24"/>
                <w:szCs w:val="24"/>
              </w:rPr>
              <w:t>Crew 3</w:t>
            </w:r>
          </w:p>
        </w:tc>
        <w:tc>
          <w:tcPr>
            <w:tcW w:w="15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7D4AE2" w14:textId="77777777" w:rsidR="00F1449A" w:rsidRPr="00DA144C" w:rsidRDefault="00F1449A" w:rsidP="00F1449A">
            <w:pPr>
              <w:rPr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AEA421" w14:textId="77777777" w:rsidR="00F1449A" w:rsidRPr="00DA144C" w:rsidRDefault="00F1449A" w:rsidP="00F1449A">
            <w:pPr>
              <w:rPr>
                <w:sz w:val="24"/>
                <w:szCs w:val="24"/>
              </w:rPr>
            </w:pPr>
          </w:p>
        </w:tc>
        <w:tc>
          <w:tcPr>
            <w:tcW w:w="145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FDB72A3" w14:textId="77777777" w:rsidR="00F1449A" w:rsidRPr="00DA144C" w:rsidRDefault="00F1449A" w:rsidP="00F14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Shirt size</w:t>
            </w:r>
          </w:p>
        </w:tc>
      </w:tr>
      <w:tr w:rsidR="00F1449A" w:rsidRPr="00DA144C" w14:paraId="0D649089" w14:textId="77777777" w:rsidTr="00F1449A">
        <w:trPr>
          <w:trHeight w:val="428"/>
        </w:trPr>
        <w:tc>
          <w:tcPr>
            <w:tcW w:w="1418" w:type="pct"/>
            <w:vAlign w:val="bottom"/>
          </w:tcPr>
          <w:p w14:paraId="210DE0A1" w14:textId="77777777" w:rsidR="00F1449A" w:rsidRPr="00DA144C" w:rsidRDefault="00F1449A" w:rsidP="00F1449A">
            <w:pPr>
              <w:pStyle w:val="NormalIndent"/>
              <w:rPr>
                <w:sz w:val="24"/>
                <w:szCs w:val="24"/>
              </w:rPr>
            </w:pPr>
            <w:r w:rsidRPr="00DA144C">
              <w:rPr>
                <w:sz w:val="24"/>
                <w:szCs w:val="24"/>
              </w:rPr>
              <w:t>Crew 4</w:t>
            </w:r>
          </w:p>
        </w:tc>
        <w:tc>
          <w:tcPr>
            <w:tcW w:w="1503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6F316B" w14:textId="77777777" w:rsidR="00F1449A" w:rsidRPr="00DA144C" w:rsidRDefault="00F1449A" w:rsidP="00F1449A">
            <w:pPr>
              <w:rPr>
                <w:sz w:val="24"/>
                <w:szCs w:val="24"/>
              </w:rPr>
            </w:pPr>
          </w:p>
        </w:tc>
        <w:tc>
          <w:tcPr>
            <w:tcW w:w="62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0C7A0CD" w14:textId="77777777" w:rsidR="00F1449A" w:rsidRPr="00DA144C" w:rsidRDefault="00F1449A" w:rsidP="00F1449A">
            <w:pPr>
              <w:rPr>
                <w:sz w:val="24"/>
                <w:szCs w:val="24"/>
              </w:rPr>
            </w:pPr>
          </w:p>
        </w:tc>
        <w:tc>
          <w:tcPr>
            <w:tcW w:w="1453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70A486" w14:textId="77777777" w:rsidR="00F1449A" w:rsidRPr="00DA144C" w:rsidRDefault="00F1449A" w:rsidP="00F1449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Shirt size</w:t>
            </w:r>
          </w:p>
        </w:tc>
      </w:tr>
    </w:tbl>
    <w:p w14:paraId="660981CD" w14:textId="77777777" w:rsidR="000172E5" w:rsidRPr="0006568A" w:rsidRDefault="000172E5" w:rsidP="009C50B5"/>
    <w:sectPr w:rsidR="000172E5" w:rsidRPr="0006568A" w:rsidSect="003D4EF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C6B3AE" w14:textId="77777777" w:rsidR="00C82A01" w:rsidRDefault="00C82A01" w:rsidP="000172E5">
      <w:pPr>
        <w:spacing w:after="0" w:line="240" w:lineRule="auto"/>
      </w:pPr>
      <w:r>
        <w:separator/>
      </w:r>
    </w:p>
  </w:endnote>
  <w:endnote w:type="continuationSeparator" w:id="0">
    <w:p w14:paraId="0F65E3A1" w14:textId="77777777" w:rsidR="00C82A01" w:rsidRDefault="00C82A01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54FAE40-6E15-4A12-9754-09D185E0853A}"/>
    <w:embedBold r:id="rId2" w:fontKey="{452095D4-CAF4-4FBB-A43A-92088F72FBC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6D19787-1298-4733-97E2-4B8D9531DBD7}"/>
    <w:embedBold r:id="rId4" w:fontKey="{C7883DC9-F239-47C0-A87D-0A948ED38FFF}"/>
    <w:embedItalic r:id="rId5" w:fontKey="{05F275E1-8418-41CE-AC8D-82E00DE05D7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C33A4E3-203D-4C6C-A7EC-23FF315D292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8DC24A7-E326-48B2-847A-0C3D16926B7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5DC791" w14:textId="77777777" w:rsidR="00773884" w:rsidRDefault="007738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1DAEB399" w14:textId="77777777" w:rsidTr="00637200">
      <w:tc>
        <w:tcPr>
          <w:tcW w:w="4675" w:type="dxa"/>
          <w:vAlign w:val="center"/>
        </w:tcPr>
        <w:p w14:paraId="60441F38" w14:textId="77777777" w:rsidR="00311D4F" w:rsidRPr="00311D4F" w:rsidRDefault="00311D4F" w:rsidP="00637200">
          <w:pPr>
            <w:pStyle w:val="Footer"/>
          </w:pPr>
        </w:p>
      </w:tc>
      <w:tc>
        <w:tcPr>
          <w:tcW w:w="4675" w:type="dxa"/>
          <w:vAlign w:val="center"/>
        </w:tcPr>
        <w:p w14:paraId="306E974A" w14:textId="77777777" w:rsidR="00311D4F" w:rsidRPr="00311D4F" w:rsidRDefault="00311D4F" w:rsidP="00637200">
          <w:pPr>
            <w:pStyle w:val="Footer"/>
            <w:jc w:val="right"/>
          </w:pPr>
        </w:p>
      </w:tc>
    </w:tr>
  </w:tbl>
  <w:p w14:paraId="522CB385" w14:textId="77777777" w:rsidR="006145D8" w:rsidRDefault="006145D8" w:rsidP="0063720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BA760" w14:textId="77777777" w:rsidR="00773884" w:rsidRDefault="007738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BF7A41" w14:textId="77777777" w:rsidR="00C82A01" w:rsidRDefault="00C82A01" w:rsidP="000172E5">
      <w:pPr>
        <w:spacing w:after="0" w:line="240" w:lineRule="auto"/>
      </w:pPr>
      <w:r>
        <w:separator/>
      </w:r>
    </w:p>
  </w:footnote>
  <w:footnote w:type="continuationSeparator" w:id="0">
    <w:p w14:paraId="1751D06D" w14:textId="77777777" w:rsidR="00C82A01" w:rsidRDefault="00C82A01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DB11E" w14:textId="77777777" w:rsidR="00773884" w:rsidRDefault="0077388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690" w:type="dxa"/>
      <w:tblInd w:w="-1185" w:type="dxa"/>
      <w:tblLayout w:type="fixed"/>
      <w:tblLook w:val="04A0" w:firstRow="1" w:lastRow="0" w:firstColumn="1" w:lastColumn="0" w:noHBand="0" w:noVBand="1"/>
    </w:tblPr>
    <w:tblGrid>
      <w:gridCol w:w="3615"/>
      <w:gridCol w:w="7740"/>
      <w:gridCol w:w="270"/>
      <w:gridCol w:w="1065"/>
    </w:tblGrid>
    <w:tr w:rsidR="00202B05" w:rsidRPr="00637200" w14:paraId="45FF48AD" w14:textId="77777777" w:rsidTr="00244DBB">
      <w:trPr>
        <w:trHeight w:val="1007"/>
      </w:trPr>
      <w:tc>
        <w:tcPr>
          <w:tcW w:w="3615" w:type="dxa"/>
          <w:vAlign w:val="center"/>
        </w:tcPr>
        <w:p w14:paraId="30DF45C6" w14:textId="77777777" w:rsidR="006807F0" w:rsidRPr="00637200" w:rsidRDefault="00DA144C" w:rsidP="00244DBB">
          <w:pPr>
            <w:pStyle w:val="Header"/>
          </w:pPr>
          <w:r>
            <w:rPr>
              <w:noProof/>
            </w:rPr>
            <w:t xml:space="preserve">   </w:t>
          </w:r>
          <w:r w:rsidR="00244DBB" w:rsidRPr="00637200">
            <w:rPr>
              <w:noProof/>
            </w:rPr>
            <w:drawing>
              <wp:inline distT="0" distB="0" distL="0" distR="0" wp14:anchorId="05512AEC" wp14:editId="15E84367">
                <wp:extent cx="2188395" cy="1602565"/>
                <wp:effectExtent l="0" t="0" r="2540" b="0"/>
                <wp:docPr id="2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8017" cy="16462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40" w:type="dxa"/>
          <w:vAlign w:val="center"/>
        </w:tcPr>
        <w:p w14:paraId="00849460" w14:textId="28C4474D" w:rsidR="001D063B" w:rsidRPr="00AF16A3" w:rsidRDefault="001D063B" w:rsidP="001D063B">
          <w:pPr>
            <w:pStyle w:val="Header"/>
            <w:pBdr>
              <w:top w:val="single" w:sz="24" w:space="15" w:color="731F1C" w:themeColor="accent5"/>
              <w:left w:val="single" w:sz="24" w:space="4" w:color="731F1C" w:themeColor="accent5"/>
              <w:bottom w:val="single" w:sz="24" w:space="1" w:color="731F1C" w:themeColor="accent5"/>
              <w:right w:val="single" w:sz="24" w:space="4" w:color="731F1C" w:themeColor="accent5"/>
            </w:pBdr>
          </w:pPr>
          <w:r w:rsidRPr="00202B05">
            <w:rPr>
              <w:sz w:val="36"/>
              <w:szCs w:val="36"/>
            </w:rPr>
            <w:t xml:space="preserve">Membership </w:t>
          </w:r>
          <w:r w:rsidR="00883B2F">
            <w:rPr>
              <w:sz w:val="36"/>
              <w:szCs w:val="36"/>
            </w:rPr>
            <w:t xml:space="preserve">Application - </w:t>
          </w:r>
          <w:r w:rsidRPr="00211A0D">
            <w:rPr>
              <w:sz w:val="36"/>
              <w:szCs w:val="36"/>
            </w:rPr>
            <w:t xml:space="preserve">Annual </w:t>
          </w:r>
          <w:r w:rsidR="00883B2F">
            <w:rPr>
              <w:sz w:val="36"/>
              <w:szCs w:val="36"/>
            </w:rPr>
            <w:t xml:space="preserve">Fee </w:t>
          </w:r>
          <w:r w:rsidRPr="00211A0D">
            <w:rPr>
              <w:sz w:val="36"/>
              <w:szCs w:val="36"/>
            </w:rPr>
            <w:t>$1</w:t>
          </w:r>
          <w:r w:rsidR="00773884">
            <w:rPr>
              <w:sz w:val="36"/>
              <w:szCs w:val="36"/>
            </w:rPr>
            <w:t>5</w:t>
          </w:r>
          <w:r w:rsidRPr="00211A0D">
            <w:rPr>
              <w:sz w:val="36"/>
              <w:szCs w:val="36"/>
            </w:rPr>
            <w:t>0</w:t>
          </w:r>
          <w:r w:rsidRPr="00211A0D">
            <w:rPr>
              <w:sz w:val="36"/>
              <w:szCs w:val="36"/>
            </w:rPr>
            <w:br/>
          </w:r>
          <w:r w:rsidRPr="00C518E9">
            <w:rPr>
              <w:sz w:val="24"/>
            </w:rPr>
            <w:t>Check</w:t>
          </w:r>
          <w:r>
            <w:rPr>
              <w:sz w:val="24"/>
            </w:rPr>
            <w:t xml:space="preserve"> or</w:t>
          </w:r>
          <w:r w:rsidRPr="00C518E9">
            <w:rPr>
              <w:sz w:val="24"/>
            </w:rPr>
            <w:t xml:space="preserve"> </w:t>
          </w:r>
          <w:r>
            <w:rPr>
              <w:sz w:val="24"/>
            </w:rPr>
            <w:t>m</w:t>
          </w:r>
          <w:r w:rsidRPr="00C518E9">
            <w:rPr>
              <w:sz w:val="24"/>
            </w:rPr>
            <w:t xml:space="preserve">oney order </w:t>
          </w:r>
          <w:r>
            <w:rPr>
              <w:sz w:val="24"/>
            </w:rPr>
            <w:t>p</w:t>
          </w:r>
          <w:r w:rsidRPr="006807F0">
            <w:rPr>
              <w:sz w:val="24"/>
            </w:rPr>
            <w:t xml:space="preserve">ayable to and send to: </w:t>
          </w:r>
          <w:r>
            <w:rPr>
              <w:sz w:val="24"/>
            </w:rPr>
            <w:br/>
          </w:r>
          <w:r w:rsidRPr="006807F0">
            <w:rPr>
              <w:sz w:val="24"/>
            </w:rPr>
            <w:t>Driverz Cup, LLC</w:t>
          </w:r>
          <w:r w:rsidRPr="006807F0">
            <w:rPr>
              <w:sz w:val="24"/>
            </w:rPr>
            <w:br/>
          </w:r>
          <w:r w:rsidRPr="00C518E9">
            <w:rPr>
              <w:sz w:val="24"/>
            </w:rPr>
            <w:t>131 Graystone Drive, Moore, SC 29369</w:t>
          </w:r>
          <w:r>
            <w:rPr>
              <w:sz w:val="28"/>
              <w:szCs w:val="28"/>
            </w:rPr>
            <w:t xml:space="preserve"> </w:t>
          </w:r>
          <w:r>
            <w:rPr>
              <w:sz w:val="28"/>
              <w:szCs w:val="28"/>
            </w:rPr>
            <w:br/>
          </w:r>
          <w:r w:rsidRPr="00C518E9">
            <w:rPr>
              <w:rFonts w:cs="Arial"/>
              <w:sz w:val="24"/>
            </w:rPr>
            <w:t xml:space="preserve">Pay </w:t>
          </w:r>
          <w:r w:rsidRPr="00244DBB">
            <w:rPr>
              <w:rFonts w:cs="Arial"/>
              <w:color w:val="7030A0"/>
              <w:sz w:val="24"/>
            </w:rPr>
            <w:t>$1</w:t>
          </w:r>
          <w:r w:rsidR="00773884">
            <w:rPr>
              <w:rFonts w:cs="Arial"/>
              <w:color w:val="7030A0"/>
              <w:sz w:val="24"/>
            </w:rPr>
            <w:t>56</w:t>
          </w:r>
          <w:r>
            <w:rPr>
              <w:rFonts w:cs="Arial"/>
              <w:sz w:val="24"/>
            </w:rPr>
            <w:t xml:space="preserve"> by</w:t>
          </w:r>
          <w:r>
            <w:rPr>
              <w:rFonts w:cs="Arial"/>
              <w:color w:val="C00000"/>
              <w:sz w:val="24"/>
              <w:u w:val="single"/>
              <w:shd w:val="clear" w:color="auto" w:fill="FFFFFF"/>
            </w:rPr>
            <w:t xml:space="preserve"> </w:t>
          </w:r>
          <w:hyperlink r:id="rId2" w:tgtFrame="_blank" w:history="1">
            <w:r w:rsidRPr="00C518E9">
              <w:rPr>
                <w:rFonts w:cs="Arial"/>
                <w:color w:val="C00000"/>
                <w:sz w:val="24"/>
                <w:u w:val="single"/>
                <w:shd w:val="clear" w:color="auto" w:fill="FFFFFF"/>
              </w:rPr>
              <w:t>paypal.me/</w:t>
            </w:r>
            <w:proofErr w:type="spellStart"/>
            <w:r w:rsidRPr="00C518E9">
              <w:rPr>
                <w:rFonts w:cs="Arial"/>
                <w:color w:val="C00000"/>
                <w:sz w:val="24"/>
                <w:u w:val="single"/>
                <w:shd w:val="clear" w:color="auto" w:fill="FFFFFF"/>
              </w:rPr>
              <w:t>DriverzCup</w:t>
            </w:r>
            <w:proofErr w:type="spellEnd"/>
          </w:hyperlink>
          <w:r w:rsidRPr="00C518E9">
            <w:rPr>
              <w:rFonts w:cs="Arial"/>
              <w:color w:val="C00000"/>
              <w:sz w:val="24"/>
            </w:rPr>
            <w:t xml:space="preserve"> </w:t>
          </w:r>
        </w:p>
        <w:p w14:paraId="793CD960" w14:textId="77777777" w:rsidR="006807F0" w:rsidRPr="00637200" w:rsidRDefault="006807F0" w:rsidP="00637200">
          <w:pPr>
            <w:pStyle w:val="Header"/>
          </w:pPr>
        </w:p>
      </w:tc>
      <w:tc>
        <w:tcPr>
          <w:tcW w:w="270" w:type="dxa"/>
        </w:tcPr>
        <w:p w14:paraId="2E6C220D" w14:textId="77777777" w:rsidR="006807F0" w:rsidRDefault="006807F0" w:rsidP="00637200">
          <w:pPr>
            <w:pStyle w:val="Header"/>
            <w:rPr>
              <w:noProof/>
            </w:rPr>
          </w:pPr>
        </w:p>
      </w:tc>
      <w:tc>
        <w:tcPr>
          <w:tcW w:w="1065" w:type="dxa"/>
        </w:tcPr>
        <w:p w14:paraId="05631A94" w14:textId="77777777" w:rsidR="006807F0" w:rsidRDefault="006807F0" w:rsidP="00637200">
          <w:pPr>
            <w:pStyle w:val="Header"/>
            <w:rPr>
              <w:noProof/>
            </w:rPr>
          </w:pPr>
        </w:p>
      </w:tc>
    </w:tr>
  </w:tbl>
  <w:p w14:paraId="6D93F56E" w14:textId="77777777" w:rsidR="000172E5" w:rsidRPr="00311D4F" w:rsidRDefault="000172E5" w:rsidP="00311D4F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DD393" w14:textId="77777777" w:rsidR="00773884" w:rsidRDefault="007738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78343894">
    <w:abstractNumId w:val="11"/>
  </w:num>
  <w:num w:numId="2" w16cid:durableId="2117404973">
    <w:abstractNumId w:val="7"/>
  </w:num>
  <w:num w:numId="3" w16cid:durableId="1413506828">
    <w:abstractNumId w:val="15"/>
  </w:num>
  <w:num w:numId="4" w16cid:durableId="2122332431">
    <w:abstractNumId w:val="12"/>
  </w:num>
  <w:num w:numId="5" w16cid:durableId="586113068">
    <w:abstractNumId w:val="13"/>
  </w:num>
  <w:num w:numId="6" w16cid:durableId="1065371274">
    <w:abstractNumId w:val="19"/>
  </w:num>
  <w:num w:numId="7" w16cid:durableId="1683319947">
    <w:abstractNumId w:val="6"/>
  </w:num>
  <w:num w:numId="8" w16cid:durableId="2002007185">
    <w:abstractNumId w:val="10"/>
  </w:num>
  <w:num w:numId="9" w16cid:durableId="821001439">
    <w:abstractNumId w:val="17"/>
  </w:num>
  <w:num w:numId="10" w16cid:durableId="371275053">
    <w:abstractNumId w:val="1"/>
  </w:num>
  <w:num w:numId="11" w16cid:durableId="548803171">
    <w:abstractNumId w:val="5"/>
  </w:num>
  <w:num w:numId="12" w16cid:durableId="1751659340">
    <w:abstractNumId w:val="0"/>
  </w:num>
  <w:num w:numId="13" w16cid:durableId="2102992984">
    <w:abstractNumId w:val="2"/>
  </w:num>
  <w:num w:numId="14" w16cid:durableId="1262572659">
    <w:abstractNumId w:val="9"/>
  </w:num>
  <w:num w:numId="15" w16cid:durableId="277416900">
    <w:abstractNumId w:val="8"/>
  </w:num>
  <w:num w:numId="16" w16cid:durableId="669987488">
    <w:abstractNumId w:val="16"/>
  </w:num>
  <w:num w:numId="17" w16cid:durableId="555631405">
    <w:abstractNumId w:val="3"/>
  </w:num>
  <w:num w:numId="18" w16cid:durableId="295917725">
    <w:abstractNumId w:val="21"/>
  </w:num>
  <w:num w:numId="19" w16cid:durableId="1356466763">
    <w:abstractNumId w:val="18"/>
  </w:num>
  <w:num w:numId="20" w16cid:durableId="81723645">
    <w:abstractNumId w:val="14"/>
  </w:num>
  <w:num w:numId="21" w16cid:durableId="1431001267">
    <w:abstractNumId w:val="20"/>
  </w:num>
  <w:num w:numId="22" w16cid:durableId="14486184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999"/>
    <w:rsid w:val="00016F8C"/>
    <w:rsid w:val="000172E5"/>
    <w:rsid w:val="00052382"/>
    <w:rsid w:val="0006568A"/>
    <w:rsid w:val="00076F0F"/>
    <w:rsid w:val="00084253"/>
    <w:rsid w:val="000D1F49"/>
    <w:rsid w:val="001727CA"/>
    <w:rsid w:val="001800AB"/>
    <w:rsid w:val="001A7149"/>
    <w:rsid w:val="001C09E9"/>
    <w:rsid w:val="001D063B"/>
    <w:rsid w:val="00202B05"/>
    <w:rsid w:val="00211A0D"/>
    <w:rsid w:val="00244DBB"/>
    <w:rsid w:val="002C56E6"/>
    <w:rsid w:val="00311D4F"/>
    <w:rsid w:val="0034390E"/>
    <w:rsid w:val="00344849"/>
    <w:rsid w:val="00361E11"/>
    <w:rsid w:val="00366318"/>
    <w:rsid w:val="003769BA"/>
    <w:rsid w:val="003A4692"/>
    <w:rsid w:val="003D4EF1"/>
    <w:rsid w:val="003D7FA7"/>
    <w:rsid w:val="003F0847"/>
    <w:rsid w:val="0040090B"/>
    <w:rsid w:val="0046302A"/>
    <w:rsid w:val="004669D3"/>
    <w:rsid w:val="00487D2D"/>
    <w:rsid w:val="004D5D62"/>
    <w:rsid w:val="004F5575"/>
    <w:rsid w:val="00501DB7"/>
    <w:rsid w:val="005112D0"/>
    <w:rsid w:val="00577E06"/>
    <w:rsid w:val="00583334"/>
    <w:rsid w:val="005853DF"/>
    <w:rsid w:val="005A3BF7"/>
    <w:rsid w:val="005F2035"/>
    <w:rsid w:val="005F3CE5"/>
    <w:rsid w:val="005F7990"/>
    <w:rsid w:val="006145D8"/>
    <w:rsid w:val="00637200"/>
    <w:rsid w:val="0063739C"/>
    <w:rsid w:val="006807F0"/>
    <w:rsid w:val="007147D7"/>
    <w:rsid w:val="0075017E"/>
    <w:rsid w:val="00770F25"/>
    <w:rsid w:val="00773884"/>
    <w:rsid w:val="007A35A8"/>
    <w:rsid w:val="007B0A85"/>
    <w:rsid w:val="007C6A52"/>
    <w:rsid w:val="007E497B"/>
    <w:rsid w:val="0082043E"/>
    <w:rsid w:val="00846B76"/>
    <w:rsid w:val="00883B2F"/>
    <w:rsid w:val="008D660C"/>
    <w:rsid w:val="008E203A"/>
    <w:rsid w:val="0091229C"/>
    <w:rsid w:val="00940E73"/>
    <w:rsid w:val="0094705F"/>
    <w:rsid w:val="0098597D"/>
    <w:rsid w:val="009B3AF7"/>
    <w:rsid w:val="009C50B5"/>
    <w:rsid w:val="009F619A"/>
    <w:rsid w:val="009F6DDE"/>
    <w:rsid w:val="00A370A8"/>
    <w:rsid w:val="00A52999"/>
    <w:rsid w:val="00AA1D36"/>
    <w:rsid w:val="00B337A2"/>
    <w:rsid w:val="00B351E0"/>
    <w:rsid w:val="00B82303"/>
    <w:rsid w:val="00BA3367"/>
    <w:rsid w:val="00BD4753"/>
    <w:rsid w:val="00BD5CB1"/>
    <w:rsid w:val="00BE3C99"/>
    <w:rsid w:val="00BE62EE"/>
    <w:rsid w:val="00C003BA"/>
    <w:rsid w:val="00C10B28"/>
    <w:rsid w:val="00C4602F"/>
    <w:rsid w:val="00C46878"/>
    <w:rsid w:val="00C518E9"/>
    <w:rsid w:val="00C6231D"/>
    <w:rsid w:val="00C82A01"/>
    <w:rsid w:val="00C903F1"/>
    <w:rsid w:val="00CB4A51"/>
    <w:rsid w:val="00CD4532"/>
    <w:rsid w:val="00CD47B0"/>
    <w:rsid w:val="00CE6104"/>
    <w:rsid w:val="00CE7918"/>
    <w:rsid w:val="00D16163"/>
    <w:rsid w:val="00D37347"/>
    <w:rsid w:val="00DA144C"/>
    <w:rsid w:val="00DB04B7"/>
    <w:rsid w:val="00DB3FAD"/>
    <w:rsid w:val="00DC71EC"/>
    <w:rsid w:val="00DE4C5E"/>
    <w:rsid w:val="00DF69A0"/>
    <w:rsid w:val="00E61C09"/>
    <w:rsid w:val="00EB3B58"/>
    <w:rsid w:val="00EC7359"/>
    <w:rsid w:val="00EE3054"/>
    <w:rsid w:val="00F00606"/>
    <w:rsid w:val="00F01256"/>
    <w:rsid w:val="00F101F0"/>
    <w:rsid w:val="00F1449A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DED79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637200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semiHidden/>
    <w:qFormat/>
    <w:rsid w:val="00F144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paypal.me/DriverzCup" TargetMode="External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B\AppData\Roaming\Microsoft\Templates\Membership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10DEC89EE444FCEB0B5AB01AB9E5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52AF57-1D84-4AF1-AF03-A555A3927AC5}"/>
      </w:docPartPr>
      <w:docPartBody>
        <w:p w:rsidR="00425289" w:rsidRDefault="00462C93" w:rsidP="00462C93">
          <w:pPr>
            <w:pStyle w:val="C10DEC89EE444FCEB0B5AB01AB9E556E"/>
          </w:pPr>
          <w:r w:rsidRPr="006145D8">
            <w:t>First Name</w:t>
          </w:r>
        </w:p>
      </w:docPartBody>
    </w:docPart>
    <w:docPart>
      <w:docPartPr>
        <w:name w:val="43236A6D0FE9441C8D1EE8BF47E277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F348A2-F6C9-4D92-8DC5-EE96BA45EE49}"/>
      </w:docPartPr>
      <w:docPartBody>
        <w:p w:rsidR="001A64B6" w:rsidRDefault="000E76D9" w:rsidP="000E76D9">
          <w:pPr>
            <w:pStyle w:val="43236A6D0FE9441C8D1EE8BF47E277E4"/>
          </w:pPr>
          <w:r w:rsidRPr="006145D8">
            <w:t>Cell Phone</w:t>
          </w:r>
        </w:p>
      </w:docPartBody>
    </w:docPart>
    <w:docPart>
      <w:docPartPr>
        <w:name w:val="4101B9B3572A49698367B59FC122F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E0320-6473-42CB-BFB4-0AA82290257C}"/>
      </w:docPartPr>
      <w:docPartBody>
        <w:p w:rsidR="001A64B6" w:rsidRDefault="000E76D9" w:rsidP="000E76D9">
          <w:pPr>
            <w:pStyle w:val="4101B9B3572A49698367B59FC122F50D"/>
          </w:pPr>
          <w:r w:rsidRPr="006145D8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C06"/>
    <w:rsid w:val="000341CF"/>
    <w:rsid w:val="000E76D9"/>
    <w:rsid w:val="001A64B6"/>
    <w:rsid w:val="003C1C06"/>
    <w:rsid w:val="00425289"/>
    <w:rsid w:val="00462C93"/>
    <w:rsid w:val="008435B7"/>
    <w:rsid w:val="008E2842"/>
    <w:rsid w:val="00AB64C7"/>
    <w:rsid w:val="00B84A0C"/>
    <w:rsid w:val="00E97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Pr>
      <w:rFonts w:asciiTheme="majorHAnsi" w:eastAsiaTheme="minorHAnsi" w:hAnsiTheme="majorHAnsi"/>
      <w:b/>
      <w:sz w:val="28"/>
      <w:szCs w:val="28"/>
    </w:rPr>
  </w:style>
  <w:style w:type="paragraph" w:customStyle="1" w:styleId="C10DEC89EE444FCEB0B5AB01AB9E556E">
    <w:name w:val="C10DEC89EE444FCEB0B5AB01AB9E556E"/>
    <w:rsid w:val="00462C93"/>
  </w:style>
  <w:style w:type="paragraph" w:customStyle="1" w:styleId="43236A6D0FE9441C8D1EE8BF47E277E4">
    <w:name w:val="43236A6D0FE9441C8D1EE8BF47E277E4"/>
    <w:rsid w:val="000E76D9"/>
  </w:style>
  <w:style w:type="paragraph" w:customStyle="1" w:styleId="4101B9B3572A49698367B59FC122F50D">
    <w:name w:val="4101B9B3572A49698367B59FC122F50D"/>
    <w:rsid w:val="000E76D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35282A-8E85-4D16-B48F-D8B38E7DCD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 form</Template>
  <TotalTime>0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Driverz Cup</vt:lpstr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Driverz Cup</dc:title>
  <dc:subject>Membership</dc:subject>
  <dc:creator/>
  <cp:keywords/>
  <dc:description/>
  <cp:lastModifiedBy/>
  <cp:revision>1</cp:revision>
  <dcterms:created xsi:type="dcterms:W3CDTF">2023-12-29T15:43:00Z</dcterms:created>
  <dcterms:modified xsi:type="dcterms:W3CDTF">2023-12-29T15:44:00Z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